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17" w:rsidRPr="004562F5" w:rsidRDefault="00587E17" w:rsidP="00994A36">
      <w:pPr>
        <w:suppressAutoHyphens/>
        <w:ind w:left="-142"/>
        <w:jc w:val="center"/>
        <w:rPr>
          <w:b/>
          <w:bCs/>
          <w:sz w:val="18"/>
          <w:szCs w:val="18"/>
        </w:rPr>
      </w:pPr>
      <w:r w:rsidRPr="004562F5">
        <w:rPr>
          <w:b/>
          <w:bCs/>
          <w:sz w:val="18"/>
          <w:szCs w:val="18"/>
        </w:rPr>
        <w:t>ДОГОВОР №_____</w:t>
      </w:r>
    </w:p>
    <w:p w:rsidR="00587E17" w:rsidRPr="004562F5" w:rsidRDefault="00587E17" w:rsidP="00994A36">
      <w:pPr>
        <w:suppressAutoHyphens/>
        <w:jc w:val="center"/>
        <w:rPr>
          <w:b/>
          <w:bCs/>
          <w:sz w:val="18"/>
          <w:szCs w:val="18"/>
        </w:rPr>
      </w:pPr>
      <w:r w:rsidRPr="004562F5">
        <w:rPr>
          <w:b/>
          <w:bCs/>
          <w:sz w:val="18"/>
          <w:szCs w:val="18"/>
        </w:rPr>
        <w:t>на оказание образовательных услуг в сфере профессионального образования</w:t>
      </w:r>
    </w:p>
    <w:p w:rsidR="00587E17" w:rsidRPr="004562F5" w:rsidRDefault="00587E17" w:rsidP="00994A36">
      <w:pPr>
        <w:suppressAutoHyphens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</w:t>
      </w:r>
      <w:r w:rsidRPr="004562F5">
        <w:rPr>
          <w:b/>
          <w:bCs/>
          <w:sz w:val="18"/>
          <w:szCs w:val="18"/>
        </w:rPr>
        <w:t>г. Буинск                                                                                                                                                            «</w:t>
      </w:r>
      <w:r>
        <w:rPr>
          <w:b/>
          <w:bCs/>
          <w:sz w:val="18"/>
          <w:szCs w:val="18"/>
        </w:rPr>
        <w:t xml:space="preserve">     </w:t>
      </w:r>
      <w:r w:rsidRPr="004562F5">
        <w:rPr>
          <w:b/>
          <w:bCs/>
          <w:sz w:val="18"/>
          <w:szCs w:val="18"/>
        </w:rPr>
        <w:t>»</w:t>
      </w:r>
      <w:r>
        <w:rPr>
          <w:b/>
          <w:bCs/>
          <w:sz w:val="18"/>
          <w:szCs w:val="18"/>
        </w:rPr>
        <w:t xml:space="preserve"> сентября </w:t>
      </w:r>
      <w:r w:rsidRPr="004562F5">
        <w:rPr>
          <w:b/>
          <w:bCs/>
          <w:sz w:val="18"/>
          <w:szCs w:val="18"/>
        </w:rPr>
        <w:t>20</w:t>
      </w:r>
      <w:r>
        <w:rPr>
          <w:b/>
          <w:bCs/>
          <w:sz w:val="18"/>
          <w:szCs w:val="18"/>
        </w:rPr>
        <w:t xml:space="preserve">19 </w:t>
      </w:r>
      <w:r w:rsidRPr="004562F5">
        <w:rPr>
          <w:b/>
          <w:bCs/>
          <w:sz w:val="18"/>
          <w:szCs w:val="18"/>
        </w:rPr>
        <w:t>г.</w:t>
      </w:r>
    </w:p>
    <w:p w:rsidR="00587E17" w:rsidRPr="004562F5" w:rsidRDefault="00587E17" w:rsidP="00994A36">
      <w:pPr>
        <w:suppressAutoHyphens/>
        <w:jc w:val="both"/>
        <w:rPr>
          <w:sz w:val="18"/>
          <w:szCs w:val="18"/>
        </w:rPr>
      </w:pPr>
    </w:p>
    <w:p w:rsidR="00587E17" w:rsidRPr="004562F5" w:rsidRDefault="00587E17" w:rsidP="00994A36">
      <w:pPr>
        <w:suppressAutoHyphens/>
        <w:jc w:val="both"/>
        <w:rPr>
          <w:sz w:val="18"/>
          <w:szCs w:val="18"/>
        </w:rPr>
      </w:pPr>
      <w:r w:rsidRPr="0056672B">
        <w:rPr>
          <w:sz w:val="18"/>
          <w:szCs w:val="18"/>
        </w:rPr>
        <w:t>Государственное автономное профессиональное образовательное учреждение «Буинский ветеринарный техникум» на основании лицензии серия 16 Л 01 №0004566  выданной Министерством образования и науки Республики Татарстан 19.08.2016 г., и свидетельства о государственной аккредитации № 4342, выданного Министерством образования и науки Республики Татарстан на срок с 22 января 2018 г. до 22 января 2024 г.</w:t>
      </w:r>
      <w:r>
        <w:rPr>
          <w:sz w:val="24"/>
          <w:szCs w:val="24"/>
        </w:rPr>
        <w:t xml:space="preserve"> </w:t>
      </w:r>
      <w:r w:rsidRPr="004562F5">
        <w:rPr>
          <w:sz w:val="18"/>
          <w:szCs w:val="18"/>
        </w:rPr>
        <w:t xml:space="preserve"> в лице директора Гиниятуллина Ильдара Мазитовича, действующего на основании Устава, (далее - </w:t>
      </w:r>
      <w:r w:rsidRPr="004562F5">
        <w:rPr>
          <w:b/>
          <w:sz w:val="18"/>
          <w:szCs w:val="18"/>
        </w:rPr>
        <w:t>Исполнитель</w:t>
      </w:r>
      <w:r w:rsidRPr="004562F5">
        <w:rPr>
          <w:sz w:val="18"/>
          <w:szCs w:val="18"/>
        </w:rPr>
        <w:t xml:space="preserve">), с одной стороны, и </w:t>
      </w:r>
      <w:r>
        <w:rPr>
          <w:sz w:val="18"/>
          <w:szCs w:val="18"/>
        </w:rPr>
        <w:t>г</w:t>
      </w:r>
      <w:r w:rsidRPr="004562F5">
        <w:rPr>
          <w:sz w:val="18"/>
          <w:szCs w:val="18"/>
        </w:rPr>
        <w:t>ражданин</w:t>
      </w:r>
      <w:r>
        <w:rPr>
          <w:sz w:val="18"/>
          <w:szCs w:val="18"/>
        </w:rPr>
        <w:t xml:space="preserve"> (ка) </w:t>
      </w:r>
      <w:r>
        <w:rPr>
          <w:b/>
          <w:sz w:val="18"/>
          <w:szCs w:val="18"/>
        </w:rPr>
        <w:t>_______________________________________________________________________</w:t>
      </w:r>
      <w:r w:rsidRPr="004562F5">
        <w:rPr>
          <w:i/>
          <w:iCs/>
          <w:sz w:val="18"/>
          <w:szCs w:val="18"/>
        </w:rPr>
        <w:t xml:space="preserve"> </w:t>
      </w:r>
      <w:r w:rsidRPr="004562F5">
        <w:rPr>
          <w:sz w:val="18"/>
          <w:szCs w:val="18"/>
        </w:rPr>
        <w:t>именуемый</w:t>
      </w:r>
      <w:r>
        <w:rPr>
          <w:sz w:val="18"/>
          <w:szCs w:val="18"/>
        </w:rPr>
        <w:t>(ая)</w:t>
      </w:r>
      <w:r w:rsidRPr="00A03B09">
        <w:rPr>
          <w:sz w:val="18"/>
          <w:szCs w:val="18"/>
        </w:rPr>
        <w:t xml:space="preserve"> </w:t>
      </w:r>
      <w:r w:rsidRPr="004562F5">
        <w:rPr>
          <w:sz w:val="18"/>
          <w:szCs w:val="18"/>
        </w:rPr>
        <w:t>в</w:t>
      </w:r>
      <w:r w:rsidRPr="004562F5">
        <w:rPr>
          <w:i/>
          <w:iCs/>
          <w:sz w:val="18"/>
          <w:szCs w:val="18"/>
        </w:rPr>
        <w:t xml:space="preserve"> </w:t>
      </w:r>
      <w:r w:rsidRPr="004562F5">
        <w:rPr>
          <w:sz w:val="18"/>
          <w:szCs w:val="18"/>
        </w:rPr>
        <w:t>дальнейшем</w:t>
      </w:r>
      <w:r w:rsidRPr="004562F5">
        <w:rPr>
          <w:b/>
          <w:sz w:val="18"/>
          <w:szCs w:val="18"/>
        </w:rPr>
        <w:t xml:space="preserve"> «Студент»</w:t>
      </w:r>
      <w:r w:rsidRPr="004562F5">
        <w:rPr>
          <w:sz w:val="18"/>
          <w:szCs w:val="18"/>
        </w:rPr>
        <w:t xml:space="preserve">, а в случае несовершеннолетия гражданина по согласованию с </w:t>
      </w:r>
      <w:r w:rsidRPr="004562F5">
        <w:rPr>
          <w:b/>
          <w:sz w:val="18"/>
          <w:szCs w:val="18"/>
        </w:rPr>
        <w:t xml:space="preserve">Законным представителем </w:t>
      </w:r>
      <w:r>
        <w:rPr>
          <w:b/>
          <w:sz w:val="18"/>
          <w:szCs w:val="18"/>
        </w:rPr>
        <w:t xml:space="preserve">_______________________________________________________________ </w:t>
      </w:r>
      <w:r w:rsidRPr="004562F5">
        <w:rPr>
          <w:sz w:val="18"/>
          <w:szCs w:val="18"/>
        </w:rPr>
        <w:t>с другой стороны, заключили настоящий договор о нижеследующем</w:t>
      </w:r>
      <w:r>
        <w:rPr>
          <w:sz w:val="18"/>
          <w:szCs w:val="18"/>
        </w:rPr>
        <w:t>:</w:t>
      </w:r>
    </w:p>
    <w:p w:rsidR="00587E17" w:rsidRDefault="00587E17" w:rsidP="00994A36">
      <w:pPr>
        <w:suppressAutoHyphens/>
        <w:jc w:val="both"/>
        <w:rPr>
          <w:iCs/>
          <w:sz w:val="12"/>
          <w:szCs w:val="12"/>
        </w:rPr>
      </w:pPr>
      <w:r>
        <w:rPr>
          <w:iCs/>
          <w:sz w:val="12"/>
          <w:szCs w:val="12"/>
        </w:rPr>
        <w:tab/>
      </w:r>
      <w:r w:rsidRPr="004562F5">
        <w:rPr>
          <w:i/>
          <w:iCs/>
          <w:sz w:val="18"/>
          <w:szCs w:val="18"/>
        </w:rPr>
        <w:t xml:space="preserve"> </w:t>
      </w:r>
    </w:p>
    <w:p w:rsidR="00587E17" w:rsidRPr="004562F5" w:rsidRDefault="00587E17" w:rsidP="00994A36">
      <w:pPr>
        <w:tabs>
          <w:tab w:val="left" w:pos="2170"/>
          <w:tab w:val="left" w:pos="4260"/>
        </w:tabs>
        <w:suppressAutoHyphens/>
        <w:rPr>
          <w:b/>
          <w:sz w:val="18"/>
          <w:szCs w:val="18"/>
        </w:rPr>
      </w:pPr>
      <w:r>
        <w:rPr>
          <w:iCs/>
          <w:sz w:val="12"/>
          <w:szCs w:val="12"/>
        </w:rPr>
        <w:tab/>
      </w:r>
      <w:r>
        <w:rPr>
          <w:iCs/>
          <w:sz w:val="12"/>
          <w:szCs w:val="12"/>
        </w:rPr>
        <w:tab/>
      </w:r>
      <w:r w:rsidRPr="004562F5">
        <w:rPr>
          <w:b/>
          <w:sz w:val="18"/>
          <w:szCs w:val="18"/>
        </w:rPr>
        <w:t>1 Предмет договора</w:t>
      </w:r>
    </w:p>
    <w:p w:rsidR="00587E17" w:rsidRPr="004562F5" w:rsidRDefault="00587E17" w:rsidP="00994A36">
      <w:pPr>
        <w:suppressAutoHyphens/>
        <w:jc w:val="both"/>
        <w:rPr>
          <w:sz w:val="18"/>
          <w:szCs w:val="18"/>
        </w:rPr>
      </w:pPr>
      <w:r w:rsidRPr="004562F5">
        <w:rPr>
          <w:sz w:val="18"/>
          <w:szCs w:val="18"/>
        </w:rPr>
        <w:t xml:space="preserve">1.1  </w:t>
      </w:r>
      <w:r w:rsidRPr="004562F5">
        <w:rPr>
          <w:b/>
          <w:sz w:val="18"/>
          <w:szCs w:val="18"/>
        </w:rPr>
        <w:t>Исполнитель</w:t>
      </w:r>
      <w:r w:rsidRPr="004562F5">
        <w:rPr>
          <w:sz w:val="18"/>
          <w:szCs w:val="18"/>
        </w:rPr>
        <w:t xml:space="preserve">  принимает Студента в государственное автономное профессиональное образовательное учреждение «Буинский ветеринарный техникум»  на конкурсной основе в соответствии с заданиями по приёму (контрольными цифрами) студентов.</w:t>
      </w:r>
    </w:p>
    <w:p w:rsidR="00587E17" w:rsidRPr="004562F5" w:rsidRDefault="00587E17" w:rsidP="00994A36">
      <w:pPr>
        <w:pStyle w:val="BodyTextIndent"/>
        <w:suppressAutoHyphens/>
        <w:spacing w:after="0"/>
        <w:ind w:left="0"/>
        <w:jc w:val="both"/>
        <w:rPr>
          <w:sz w:val="18"/>
          <w:szCs w:val="18"/>
        </w:rPr>
      </w:pPr>
      <w:r w:rsidRPr="004562F5">
        <w:rPr>
          <w:sz w:val="18"/>
          <w:szCs w:val="18"/>
        </w:rPr>
        <w:t>1.2 Зачисление Студента осуществляется в соответствии  с Правилами приема техникума, настоящим договором и оформляется приказом директора.</w:t>
      </w:r>
    </w:p>
    <w:p w:rsidR="00587E17" w:rsidRPr="00994A36" w:rsidRDefault="00587E17" w:rsidP="00994A36">
      <w:pPr>
        <w:pStyle w:val="BodyTextIndent"/>
        <w:suppressAutoHyphens/>
        <w:spacing w:after="0"/>
        <w:ind w:left="0"/>
        <w:jc w:val="both"/>
        <w:rPr>
          <w:sz w:val="18"/>
          <w:szCs w:val="18"/>
        </w:rPr>
      </w:pPr>
      <w:r w:rsidRPr="004562F5">
        <w:rPr>
          <w:sz w:val="18"/>
          <w:szCs w:val="18"/>
        </w:rPr>
        <w:t xml:space="preserve">1.3 </w:t>
      </w:r>
      <w:r w:rsidRPr="004562F5">
        <w:rPr>
          <w:b/>
          <w:sz w:val="18"/>
          <w:szCs w:val="18"/>
        </w:rPr>
        <w:t>Исполнитель</w:t>
      </w:r>
      <w:r w:rsidRPr="004562F5">
        <w:rPr>
          <w:sz w:val="18"/>
          <w:szCs w:val="18"/>
        </w:rPr>
        <w:t xml:space="preserve"> обязан организовать обучение Студента в соответствии с государственным образовательным стандартом среднего профессионального  образования, утвержденным на момент заключения настоящего договора, учебным планом и расписанием учебных занятий, другими локальными нормативными актами Исполнителя по очной форме обучения,  по</w:t>
      </w:r>
      <w:r>
        <w:rPr>
          <w:sz w:val="18"/>
          <w:szCs w:val="18"/>
        </w:rPr>
        <w:t xml:space="preserve"> </w:t>
      </w:r>
      <w:r w:rsidRPr="00815C9E">
        <w:rPr>
          <w:sz w:val="18"/>
          <w:szCs w:val="18"/>
        </w:rPr>
        <w:t xml:space="preserve">программе </w:t>
      </w:r>
      <w:r w:rsidRPr="00994A36">
        <w:rPr>
          <w:sz w:val="18"/>
          <w:szCs w:val="18"/>
          <w:u w:val="single"/>
        </w:rPr>
        <w:t>«__________________________________________________________________________».</w:t>
      </w:r>
    </w:p>
    <w:p w:rsidR="00587E17" w:rsidRPr="00994A36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994A36">
        <w:rPr>
          <w:rFonts w:ascii="Times New Roman" w:hAnsi="Times New Roman" w:cs="Times New Roman"/>
          <w:sz w:val="18"/>
          <w:szCs w:val="18"/>
        </w:rPr>
        <w:t xml:space="preserve">1.4 Нормативный срок обучения по данной образовательной программе составляет </w:t>
      </w:r>
      <w:r w:rsidRPr="00994A36">
        <w:rPr>
          <w:rFonts w:ascii="Times New Roman" w:hAnsi="Times New Roman" w:cs="Times New Roman"/>
          <w:sz w:val="18"/>
          <w:szCs w:val="18"/>
          <w:u w:val="single"/>
        </w:rPr>
        <w:t>____________________________________________</w:t>
      </w:r>
      <w:r w:rsidRPr="00994A36">
        <w:rPr>
          <w:rFonts w:ascii="Times New Roman" w:hAnsi="Times New Roman" w:cs="Times New Roman"/>
          <w:sz w:val="18"/>
          <w:szCs w:val="18"/>
        </w:rPr>
        <w:t>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994A36">
        <w:rPr>
          <w:rFonts w:ascii="Times New Roman" w:hAnsi="Times New Roman" w:cs="Times New Roman"/>
          <w:sz w:val="18"/>
          <w:szCs w:val="18"/>
        </w:rPr>
        <w:t>1.5 После прохождения Студентом полного курса обучения и успешной итоговой аттестации ему выдается диплом государственного</w:t>
      </w:r>
      <w:r w:rsidRPr="004562F5">
        <w:rPr>
          <w:rFonts w:ascii="Times New Roman" w:hAnsi="Times New Roman" w:cs="Times New Roman"/>
          <w:sz w:val="18"/>
          <w:szCs w:val="18"/>
        </w:rPr>
        <w:t xml:space="preserve"> образца о среднем профессиональном образовании, либо документ об освоении тех или иных компонентов образовательной программы в случае отчисления Студента из образовательного учреждения до завершения им обучения в полном объеме.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1.6 При предоставлении образовательных услуг совершеннолетнему лицу на него, помимо прав и обязанностей Студента, распространяются права и обязанности Законного представителя.</w:t>
      </w:r>
    </w:p>
    <w:p w:rsidR="00587E17" w:rsidRPr="004562F5" w:rsidRDefault="00587E17" w:rsidP="00994A36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2 Права Исполнителя, Студента, Законного представителя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 xml:space="preserve"> 2.1 Исполнитель вправе: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самостоятельно осуществлять образовательный процесс, выбирать системы оценивания, формы, порядок и периодичность промежуточной  аттестации Студента;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поощрять Студента за успехи в учебе, труде, общественной деятельности;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привлекать Студента в образовательном учреждении к общественно-полезному труду, в т.ч. дежурство по техникуму, классу, участие в третьем трудовом семестре (летней практике), но недопустимо привлечение Студента к подъёму тяжёлых предметов и другим видам труда, которые могут нанести вред его здоровью;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привлекать Студента к дисциплинарной ответственности в случаях и в порядке, предусмотренных Уставом и Правилами внутреннего распорядка Исполнителя;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отчислить Студента по основаниям и в порядке, предусмотренном законодательством РФ, Уставом  техникума, Положением «О порядке отчисления, восстановления и перевода студентов».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2.2 Законный представитель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2.3 Законный представитель вправе  получать информацию об успеваемости, поведении, отношении  Студента к учебе в целом и по отдельным предметам учебного плана.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2.4 Студент вправе: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обращаться к работникам Исполнителя по вопросам, касающимся процесса обучения в образовательном учреждении;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в процессе обучения использовать библиотеку, информационные ресурсы и техническое оборудование Исполнителя;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принимать участие в социально-культурных, оздоровительных и т.п. мероприятиях, организованных Исполнителем;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- ознакомиться с Уставом техникума, положением «О порядке отчисления, восстановления и перевода студентов».</w:t>
      </w:r>
    </w:p>
    <w:p w:rsidR="00587E17" w:rsidRPr="004562F5" w:rsidRDefault="00587E17" w:rsidP="00994A36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3 Обязанности Исполнителя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3.1 Зачислить Студента, выполнившего установленные Уставом и иными локальными нормативными актами Исполнителя условия приема, в ГАПОУ «Буинский ветеринарный техникум».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 xml:space="preserve">3.2 Организовать и обеспечить  надлежащее  исполнение  услуг, предусмотренных  в разделе 1 настоящего договора.  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 xml:space="preserve">3.3 Создать Студенту необходимые условия для освоения выбранной образовательной программы. 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3.4 Проявлять уважение к личности Студента,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Студента с учетом его индивидуальных особенностей.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3.5 При необходимости предоставить иногороднему Студенту общежитие на все время обучения при предъявлении им документов, подтверждающих его нуждаемость в жилой площади.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3.6 Осуществлять контроль за своевременным предоставлением Студенту социальных льгот и материальной помощи, предусмотренных законодательством РФ.</w:t>
      </w:r>
    </w:p>
    <w:p w:rsidR="00587E17" w:rsidRPr="004562F5" w:rsidRDefault="00587E17" w:rsidP="00994A36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4 Обязанности Законного представителя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4.1 При поступлении Студента в образовательное учреждение и в процессе его обучения своевременно предоставлять все необходим</w:t>
      </w:r>
      <w:r>
        <w:rPr>
          <w:rFonts w:ascii="Times New Roman" w:hAnsi="Times New Roman" w:cs="Times New Roman"/>
          <w:sz w:val="18"/>
          <w:szCs w:val="18"/>
        </w:rPr>
        <w:t>ые д</w:t>
      </w:r>
      <w:r w:rsidRPr="004562F5">
        <w:rPr>
          <w:rFonts w:ascii="Times New Roman" w:hAnsi="Times New Roman" w:cs="Times New Roman"/>
          <w:sz w:val="18"/>
          <w:szCs w:val="18"/>
        </w:rPr>
        <w:t>окументы.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4.2 Извещать Исполнителя об уважительных причинах отсутствия Студента на занятиях.</w:t>
      </w:r>
    </w:p>
    <w:p w:rsidR="00587E17" w:rsidRPr="004562F5" w:rsidRDefault="00587E17" w:rsidP="00994A36">
      <w:pPr>
        <w:pStyle w:val="ConsPlusNonformat"/>
        <w:suppressAutoHyphens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4.3 Проявлять уважение к педагогическому, административно-хозяйственному, учебно-вспомогательному и иному персоналу Исполнителя.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4.4 Возмещать  ущерб,  причиненный  Студентом  имуществу Исполнителя, в соответствии с законодательством Российской Федерации.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4.5 Обеспечить посещение Студентом занятий согласно учебному расписанию.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4.6  Способствовать формированию у Студента представлений о ценности общественно- полезного труда, как вида деятельности и необходимости участия в выполнении этой деятельности.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4.7 Предоставлять Исполнителю после зачисления и в период обучения достоверные сведения о состоянии здоровья Студента.</w:t>
      </w:r>
    </w:p>
    <w:p w:rsidR="00587E17" w:rsidRPr="004562F5" w:rsidRDefault="00587E17" w:rsidP="00994A36">
      <w:pPr>
        <w:pStyle w:val="ConsPlusNonformat"/>
        <w:suppressAutoHyphens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5 Обязанности</w:t>
      </w:r>
      <w:r w:rsidRPr="004562F5">
        <w:rPr>
          <w:rFonts w:ascii="Times New Roman" w:hAnsi="Times New Roman" w:cs="Times New Roman"/>
          <w:sz w:val="18"/>
          <w:szCs w:val="18"/>
        </w:rPr>
        <w:t xml:space="preserve"> </w:t>
      </w:r>
      <w:r w:rsidRPr="004562F5">
        <w:rPr>
          <w:rFonts w:ascii="Times New Roman" w:hAnsi="Times New Roman" w:cs="Times New Roman"/>
          <w:b/>
          <w:sz w:val="18"/>
          <w:szCs w:val="18"/>
        </w:rPr>
        <w:t>Студента</w:t>
      </w:r>
    </w:p>
    <w:p w:rsidR="00587E17" w:rsidRPr="004562F5" w:rsidRDefault="00587E17" w:rsidP="00994A36">
      <w:pPr>
        <w:pStyle w:val="ConsPlusNonformat"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 xml:space="preserve">5.1 Посещать занятия, указанные в учебном расписании.    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5.2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педагогическому,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5.3 Бережно относиться к имуществу Исполнителя.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5.4 Не курить и не употреблять алкогольные напитки и наркотические вещества на территории техникума.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5.5 Поддерживать порядок и чистоту на территории техникума.</w:t>
      </w:r>
    </w:p>
    <w:p w:rsidR="00587E17" w:rsidRPr="004562F5" w:rsidRDefault="00587E17" w:rsidP="00994A36">
      <w:pPr>
        <w:pStyle w:val="NoSpacing"/>
        <w:suppressAutoHyphens/>
        <w:ind w:left="-142"/>
        <w:jc w:val="center"/>
        <w:rPr>
          <w:rFonts w:ascii="Times New Roman" w:hAnsi="Times New Roman"/>
          <w:b/>
          <w:sz w:val="18"/>
          <w:szCs w:val="18"/>
        </w:rPr>
      </w:pPr>
      <w:r w:rsidRPr="004562F5">
        <w:rPr>
          <w:rFonts w:ascii="Times New Roman" w:hAnsi="Times New Roman"/>
          <w:b/>
          <w:sz w:val="18"/>
          <w:szCs w:val="18"/>
        </w:rPr>
        <w:t>6 Оплата услуг.</w:t>
      </w:r>
    </w:p>
    <w:p w:rsidR="00587E17" w:rsidRPr="004562F5" w:rsidRDefault="00587E17" w:rsidP="00994A36">
      <w:pPr>
        <w:pStyle w:val="NoSpacing"/>
        <w:suppressAutoHyphens/>
        <w:ind w:left="-142"/>
        <w:jc w:val="both"/>
        <w:rPr>
          <w:rFonts w:ascii="Times New Roman" w:hAnsi="Times New Roman"/>
          <w:sz w:val="18"/>
          <w:szCs w:val="18"/>
        </w:rPr>
      </w:pPr>
      <w:r w:rsidRPr="004562F5">
        <w:rPr>
          <w:rFonts w:ascii="Times New Roman" w:hAnsi="Times New Roman"/>
          <w:sz w:val="18"/>
          <w:szCs w:val="18"/>
        </w:rPr>
        <w:t xml:space="preserve">6.1. Заказчик оплачивает услуги, предусмотренные настоящим договором </w:t>
      </w:r>
      <w:r>
        <w:rPr>
          <w:rFonts w:ascii="Times New Roman" w:hAnsi="Times New Roman"/>
          <w:sz w:val="18"/>
          <w:szCs w:val="18"/>
        </w:rPr>
        <w:t xml:space="preserve">за один учебный год (два семестра) в размере </w:t>
      </w:r>
      <w:r>
        <w:rPr>
          <w:rFonts w:ascii="Times New Roman" w:hAnsi="Times New Roman"/>
          <w:b/>
          <w:sz w:val="18"/>
          <w:szCs w:val="18"/>
          <w:u w:val="single"/>
        </w:rPr>
        <w:t>__________________________________________________</w:t>
      </w:r>
      <w:r w:rsidRPr="00815C9E">
        <w:rPr>
          <w:rFonts w:ascii="Times New Roman" w:hAnsi="Times New Roman"/>
          <w:b/>
          <w:sz w:val="18"/>
          <w:szCs w:val="18"/>
          <w:u w:val="single"/>
        </w:rPr>
        <w:t>рублей 00 коп</w:t>
      </w:r>
      <w:r>
        <w:rPr>
          <w:rFonts w:ascii="Times New Roman" w:hAnsi="Times New Roman"/>
          <w:sz w:val="18"/>
          <w:szCs w:val="18"/>
        </w:rPr>
        <w:t>.</w:t>
      </w:r>
    </w:p>
    <w:p w:rsidR="00587E17" w:rsidRPr="004562F5" w:rsidRDefault="00587E17" w:rsidP="00994A36">
      <w:pPr>
        <w:pStyle w:val="NoSpacing"/>
        <w:suppressAutoHyphens/>
        <w:ind w:left="-142"/>
        <w:jc w:val="both"/>
        <w:rPr>
          <w:rFonts w:ascii="Times New Roman" w:hAnsi="Times New Roman"/>
          <w:color w:val="000000"/>
          <w:sz w:val="18"/>
          <w:szCs w:val="18"/>
        </w:rPr>
      </w:pPr>
      <w:r w:rsidRPr="004562F5">
        <w:rPr>
          <w:rFonts w:ascii="Times New Roman" w:hAnsi="Times New Roman"/>
          <w:sz w:val="18"/>
          <w:szCs w:val="18"/>
        </w:rPr>
        <w:t xml:space="preserve">6.2. </w:t>
      </w:r>
      <w:r w:rsidRPr="004562F5">
        <w:rPr>
          <w:rFonts w:ascii="Times New Roman" w:hAnsi="Times New Roman"/>
          <w:color w:val="000000"/>
          <w:sz w:val="18"/>
          <w:szCs w:val="18"/>
        </w:rPr>
        <w:t xml:space="preserve">Оплата денежных средств в размере, указанном п. 6.1. настоящего договора, осуществляется Заказчиком единовременно, либо в случае поэтапной оплаты обучения Заказчик обязуется оплатить остаток суммы до конца обучения.  </w:t>
      </w:r>
    </w:p>
    <w:p w:rsidR="00587E17" w:rsidRPr="004562F5" w:rsidRDefault="00587E17" w:rsidP="00994A36">
      <w:pPr>
        <w:pStyle w:val="NoSpacing"/>
        <w:suppressAutoHyphens/>
        <w:ind w:left="-142"/>
        <w:jc w:val="both"/>
        <w:rPr>
          <w:rFonts w:ascii="Times New Roman" w:hAnsi="Times New Roman"/>
          <w:color w:val="000000"/>
          <w:sz w:val="18"/>
          <w:szCs w:val="18"/>
        </w:rPr>
      </w:pPr>
      <w:r w:rsidRPr="004562F5">
        <w:rPr>
          <w:rFonts w:ascii="Times New Roman" w:hAnsi="Times New Roman"/>
          <w:color w:val="000000"/>
          <w:sz w:val="18"/>
          <w:szCs w:val="18"/>
        </w:rPr>
        <w:t>6.3. Оплата по настоящему договору осуществляется Заказчиком путем перечисления денежных средств на счет Исполнителя в банке.</w:t>
      </w:r>
    </w:p>
    <w:p w:rsidR="00587E17" w:rsidRPr="004562F5" w:rsidRDefault="00587E17" w:rsidP="00994A36">
      <w:pPr>
        <w:pStyle w:val="NoSpacing"/>
        <w:suppressAutoHyphens/>
        <w:ind w:left="-142"/>
        <w:jc w:val="both"/>
        <w:rPr>
          <w:rFonts w:ascii="Times New Roman" w:hAnsi="Times New Roman"/>
          <w:color w:val="000000"/>
          <w:sz w:val="18"/>
          <w:szCs w:val="18"/>
        </w:rPr>
      </w:pPr>
      <w:r w:rsidRPr="004562F5">
        <w:rPr>
          <w:rFonts w:ascii="Times New Roman" w:hAnsi="Times New Roman"/>
          <w:color w:val="000000"/>
          <w:sz w:val="18"/>
          <w:szCs w:val="18"/>
        </w:rPr>
        <w:t>6.4. В случае пропуска Потребителем учебных занятий без уважительных причин, денежные средства, оплаченные за его обучение,  не возвращаются.</w:t>
      </w:r>
    </w:p>
    <w:p w:rsidR="00587E17" w:rsidRPr="004562F5" w:rsidRDefault="00587E17" w:rsidP="00994A36">
      <w:pPr>
        <w:pStyle w:val="ConsPlusNonformat"/>
        <w:suppressAutoHyphens/>
        <w:ind w:left="-14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7 Основания изменения и расторжения договора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7.1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7.2 Настоящий договор может  быть расторгнут по соглашению сторон, путем подписания Соглашения о расторжении договора, оформленного в 2-х экземплярах – по одному для каждой из сторон.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 xml:space="preserve">7.3 В период обучения в техникуме студент имеет право самостоятельно расторгнуть настоящий договор при достижении совершеннолетия. </w:t>
      </w:r>
    </w:p>
    <w:p w:rsidR="00587E17" w:rsidRPr="004562F5" w:rsidRDefault="00587E17" w:rsidP="00994A36">
      <w:pPr>
        <w:pStyle w:val="ConsPlusNonformat"/>
        <w:suppressAutoHyphens/>
        <w:ind w:left="-14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8 Ответственность за неисполнение или ненадлежащее</w:t>
      </w:r>
    </w:p>
    <w:p w:rsidR="00587E17" w:rsidRPr="004562F5" w:rsidRDefault="00587E17" w:rsidP="00994A36">
      <w:pPr>
        <w:pStyle w:val="ConsPlusNonformat"/>
        <w:suppressAutoHyphens/>
        <w:ind w:left="-14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исполнение обязательств по настоящему договору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8.1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"О защите прав потребителей" и иными нормативными правовыми актами.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8.2 После зачисления в техникум  и в период обучения Законный представитель (Студент) несет ответственность за не предоставление достоверных сведений о состоянии здоровья.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8.3 Исполнитель не несет ответственность за не предоставление мест практики Студенту в случае несоответствия состояния здоровья Студента профилю выбранной специальности.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8.4 Настоящий договор подлежит досрочному расторжению при отчислении Студента до завершения обучения в полном объеме.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8.5 Споры, возникающие в процессе исполнения настоящего договора, разрешаются сторонами в претензионном порядке, а в случае не достижения согласия – в судебном порядке.</w:t>
      </w:r>
    </w:p>
    <w:p w:rsidR="00587E17" w:rsidRPr="004562F5" w:rsidRDefault="00587E17" w:rsidP="00994A36">
      <w:pPr>
        <w:pStyle w:val="ConsPlusNonformat"/>
        <w:suppressAutoHyphens/>
        <w:ind w:left="-142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562F5">
        <w:rPr>
          <w:rFonts w:ascii="Times New Roman" w:hAnsi="Times New Roman" w:cs="Times New Roman"/>
          <w:b/>
          <w:sz w:val="18"/>
          <w:szCs w:val="18"/>
        </w:rPr>
        <w:t>9 Срок действия договора и другие условия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9.1 Настоящий договор вступает в силу со дня его заключения сторонами и действует до полного исполнения сторонами своих обязательств.</w:t>
      </w:r>
    </w:p>
    <w:p w:rsidR="00587E17" w:rsidRPr="004562F5" w:rsidRDefault="00587E17" w:rsidP="00994A36">
      <w:pPr>
        <w:pStyle w:val="ConsPlusNonformat"/>
        <w:suppressAutoHyphens/>
        <w:ind w:left="-142"/>
        <w:jc w:val="both"/>
        <w:rPr>
          <w:rFonts w:ascii="Times New Roman" w:hAnsi="Times New Roman" w:cs="Times New Roman"/>
          <w:sz w:val="18"/>
          <w:szCs w:val="18"/>
        </w:rPr>
      </w:pPr>
      <w:r w:rsidRPr="004562F5">
        <w:rPr>
          <w:rFonts w:ascii="Times New Roman" w:hAnsi="Times New Roman" w:cs="Times New Roman"/>
          <w:sz w:val="18"/>
          <w:szCs w:val="18"/>
        </w:rPr>
        <w:t>9.2 Договор составлен в двух экземплярах, имеющих равную юридическую силу, по одному экземпляру для каждой из сторон.</w:t>
      </w:r>
    </w:p>
    <w:p w:rsidR="00587E17" w:rsidRPr="004562F5" w:rsidRDefault="00587E17" w:rsidP="00994A36">
      <w:pPr>
        <w:suppressAutoHyphens/>
        <w:ind w:left="-142"/>
        <w:jc w:val="center"/>
        <w:rPr>
          <w:b/>
          <w:sz w:val="18"/>
          <w:szCs w:val="18"/>
        </w:rPr>
      </w:pPr>
    </w:p>
    <w:p w:rsidR="00587E17" w:rsidRPr="004562F5" w:rsidRDefault="00587E17" w:rsidP="00994A36">
      <w:pPr>
        <w:suppressAutoHyphens/>
        <w:ind w:left="-142"/>
        <w:jc w:val="center"/>
        <w:rPr>
          <w:b/>
          <w:sz w:val="18"/>
          <w:szCs w:val="18"/>
        </w:rPr>
      </w:pPr>
      <w:r w:rsidRPr="004562F5">
        <w:rPr>
          <w:b/>
          <w:sz w:val="18"/>
          <w:szCs w:val="18"/>
        </w:rPr>
        <w:t>10 РЕКВИЗИТЫ СТОРОН</w:t>
      </w:r>
    </w:p>
    <w:p w:rsidR="00587E17" w:rsidRPr="004562F5" w:rsidRDefault="00587E17" w:rsidP="00994A36">
      <w:pPr>
        <w:suppressAutoHyphens/>
        <w:ind w:left="-142"/>
        <w:jc w:val="center"/>
        <w:rPr>
          <w:b/>
          <w:sz w:val="18"/>
          <w:szCs w:val="18"/>
        </w:rPr>
      </w:pPr>
    </w:p>
    <w:tbl>
      <w:tblPr>
        <w:tblW w:w="10583" w:type="dxa"/>
        <w:tblInd w:w="334" w:type="dxa"/>
        <w:tblLayout w:type="fixed"/>
        <w:tblLook w:val="0000"/>
      </w:tblPr>
      <w:tblGrid>
        <w:gridCol w:w="5220"/>
        <w:gridCol w:w="5363"/>
      </w:tblGrid>
      <w:tr w:rsidR="00587E17" w:rsidRPr="004562F5" w:rsidTr="005231CD">
        <w:trPr>
          <w:trHeight w:val="434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-142" w:firstLine="142"/>
              <w:rPr>
                <w:b/>
                <w:bCs/>
                <w:sz w:val="18"/>
                <w:szCs w:val="18"/>
                <w:u w:val="single"/>
              </w:rPr>
            </w:pPr>
            <w:r w:rsidRPr="004562F5">
              <w:rPr>
                <w:b/>
                <w:bCs/>
                <w:sz w:val="18"/>
                <w:szCs w:val="18"/>
                <w:u w:val="single"/>
              </w:rPr>
              <w:t>Исполнитель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jc w:val="left"/>
              <w:rPr>
                <w:b/>
                <w:bCs/>
                <w:sz w:val="18"/>
                <w:szCs w:val="18"/>
              </w:rPr>
            </w:pPr>
            <w:r w:rsidRPr="004562F5">
              <w:rPr>
                <w:b/>
                <w:bCs/>
                <w:sz w:val="18"/>
                <w:szCs w:val="18"/>
                <w:u w:val="single"/>
              </w:rPr>
              <w:t xml:space="preserve">Законный представитель </w:t>
            </w:r>
            <w:r w:rsidRPr="004562F5">
              <w:rPr>
                <w:b/>
                <w:bCs/>
                <w:sz w:val="18"/>
                <w:szCs w:val="18"/>
              </w:rPr>
              <w:t>_</w:t>
            </w:r>
          </w:p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_______________________________________________________</w:t>
            </w:r>
          </w:p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jc w:val="left"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>Почтовый адрес</w:t>
            </w:r>
            <w:r>
              <w:rPr>
                <w:sz w:val="18"/>
                <w:szCs w:val="18"/>
              </w:rPr>
              <w:t xml:space="preserve"> _________________________________________</w:t>
            </w: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</w:t>
            </w:r>
          </w:p>
        </w:tc>
      </w:tr>
      <w:tr w:rsidR="00587E17" w:rsidRPr="004562F5" w:rsidTr="005231CD">
        <w:trPr>
          <w:trHeight w:val="447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suppressAutoHyphens/>
              <w:ind w:left="-142" w:firstLine="142"/>
              <w:jc w:val="both"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>ГАПОУ  «Буинский ветеринарный техникум»</w:t>
            </w: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-142" w:firstLine="142"/>
              <w:jc w:val="left"/>
              <w:rPr>
                <w:sz w:val="18"/>
                <w:szCs w:val="18"/>
                <w:u w:val="single"/>
              </w:rPr>
            </w:pP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 xml:space="preserve">Паспорт серии </w:t>
            </w:r>
            <w:r>
              <w:rPr>
                <w:sz w:val="18"/>
                <w:szCs w:val="18"/>
              </w:rPr>
              <w:t xml:space="preserve">_________ </w:t>
            </w:r>
            <w:r w:rsidRPr="004562F5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___________ </w:t>
            </w:r>
            <w:r w:rsidRPr="004562F5">
              <w:rPr>
                <w:sz w:val="18"/>
                <w:szCs w:val="18"/>
              </w:rPr>
              <w:t xml:space="preserve">выдан </w:t>
            </w:r>
            <w:r>
              <w:rPr>
                <w:sz w:val="18"/>
                <w:szCs w:val="18"/>
              </w:rPr>
              <w:t>____________</w:t>
            </w: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 г.</w:t>
            </w:r>
          </w:p>
        </w:tc>
      </w:tr>
      <w:tr w:rsidR="00587E17" w:rsidRPr="004562F5" w:rsidTr="005231CD">
        <w:trPr>
          <w:trHeight w:val="22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>Юридический адрес: 422430, РТ, г. Буинск, ул. Северной Коммуны, д. 41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 xml:space="preserve"> _______________________________________________</w:t>
            </w:r>
          </w:p>
        </w:tc>
      </w:tr>
      <w:tr w:rsidR="00587E17" w:rsidRPr="004562F5" w:rsidTr="005231CD">
        <w:trPr>
          <w:trHeight w:val="44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NoSpacing"/>
              <w:suppressAutoHyphens/>
              <w:ind w:left="-142" w:firstLine="142"/>
              <w:rPr>
                <w:rFonts w:ascii="Times New Roman" w:hAnsi="Times New Roman"/>
                <w:sz w:val="18"/>
                <w:szCs w:val="18"/>
              </w:rPr>
            </w:pPr>
            <w:r w:rsidRPr="004562F5">
              <w:rPr>
                <w:rFonts w:ascii="Times New Roman" w:hAnsi="Times New Roman"/>
                <w:sz w:val="18"/>
                <w:szCs w:val="18"/>
              </w:rPr>
              <w:t>Тел. 3 – 26-80</w:t>
            </w:r>
          </w:p>
          <w:p w:rsidR="00587E17" w:rsidRPr="004562F5" w:rsidRDefault="00587E17" w:rsidP="005231CD">
            <w:pPr>
              <w:pStyle w:val="NoSpacing"/>
              <w:tabs>
                <w:tab w:val="left" w:pos="920"/>
              </w:tabs>
              <w:suppressAutoHyphens/>
              <w:ind w:left="-142" w:firstLine="142"/>
              <w:rPr>
                <w:rFonts w:ascii="Times New Roman" w:hAnsi="Times New Roman"/>
                <w:sz w:val="18"/>
                <w:szCs w:val="18"/>
              </w:rPr>
            </w:pPr>
            <w:r w:rsidRPr="004562F5">
              <w:rPr>
                <w:rFonts w:ascii="Times New Roman" w:hAnsi="Times New Roman"/>
                <w:sz w:val="18"/>
                <w:szCs w:val="18"/>
              </w:rPr>
              <w:t>ИНН 1614002724 КПП 161401001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b/>
                <w:bCs/>
                <w:sz w:val="18"/>
                <w:szCs w:val="18"/>
              </w:rPr>
            </w:pPr>
            <w:r w:rsidRPr="004562F5">
              <w:rPr>
                <w:b/>
                <w:bCs/>
                <w:sz w:val="18"/>
                <w:szCs w:val="18"/>
                <w:u w:val="single"/>
              </w:rPr>
              <w:t>Студент</w:t>
            </w: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_______________________________________________________</w:t>
            </w:r>
          </w:p>
        </w:tc>
      </w:tr>
      <w:tr w:rsidR="00587E17" w:rsidRPr="004562F5" w:rsidTr="005231CD">
        <w:trPr>
          <w:trHeight w:val="22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NoSpacing"/>
              <w:suppressAutoHyphens/>
              <w:ind w:left="-142" w:firstLine="142"/>
              <w:rPr>
                <w:rFonts w:ascii="Times New Roman" w:hAnsi="Times New Roman"/>
                <w:sz w:val="18"/>
                <w:szCs w:val="18"/>
              </w:rPr>
            </w:pPr>
            <w:r w:rsidRPr="004562F5">
              <w:rPr>
                <w:rFonts w:ascii="Times New Roman" w:hAnsi="Times New Roman"/>
                <w:sz w:val="18"/>
                <w:szCs w:val="18"/>
              </w:rPr>
              <w:t>Р/с  40601810401093000002  В ПАО «Ак Барс» банк</w:t>
            </w:r>
          </w:p>
          <w:p w:rsidR="00587E17" w:rsidRPr="004562F5" w:rsidRDefault="00587E17" w:rsidP="005231CD">
            <w:pPr>
              <w:pStyle w:val="NoSpacing"/>
              <w:suppressAutoHyphens/>
              <w:ind w:left="-142" w:firstLine="142"/>
              <w:rPr>
                <w:rFonts w:ascii="Times New Roman" w:hAnsi="Times New Roman"/>
                <w:sz w:val="18"/>
                <w:szCs w:val="18"/>
              </w:rPr>
            </w:pPr>
            <w:r w:rsidRPr="004562F5">
              <w:rPr>
                <w:rFonts w:ascii="Times New Roman" w:hAnsi="Times New Roman"/>
                <w:sz w:val="18"/>
                <w:szCs w:val="18"/>
              </w:rPr>
              <w:t>БИК 049205805</w:t>
            </w: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адрес: ________________________________________</w:t>
            </w: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</w:t>
            </w:r>
            <w:r w:rsidRPr="00CE2289">
              <w:rPr>
                <w:vanish/>
                <w:sz w:val="18"/>
                <w:szCs w:val="18"/>
              </w:rPr>
              <w:t>_________________________________________</w:t>
            </w:r>
          </w:p>
        </w:tc>
      </w:tr>
      <w:tr w:rsidR="00587E17" w:rsidRPr="004562F5" w:rsidTr="005231CD">
        <w:trPr>
          <w:trHeight w:val="21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-142"/>
              <w:rPr>
                <w:sz w:val="18"/>
                <w:szCs w:val="18"/>
              </w:rPr>
            </w:pP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 xml:space="preserve">Паспорт серии </w:t>
            </w:r>
            <w:r>
              <w:rPr>
                <w:sz w:val="18"/>
                <w:szCs w:val="18"/>
              </w:rPr>
              <w:t xml:space="preserve">_________ </w:t>
            </w:r>
            <w:r w:rsidRPr="004562F5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___________ </w:t>
            </w:r>
            <w:r w:rsidRPr="004562F5">
              <w:rPr>
                <w:sz w:val="18"/>
                <w:szCs w:val="18"/>
              </w:rPr>
              <w:t xml:space="preserve">выдан </w:t>
            </w:r>
            <w:r>
              <w:rPr>
                <w:sz w:val="18"/>
                <w:szCs w:val="18"/>
              </w:rPr>
              <w:t>____________</w:t>
            </w: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 г.</w:t>
            </w:r>
          </w:p>
        </w:tc>
      </w:tr>
      <w:tr w:rsidR="00587E17" w:rsidRPr="004562F5" w:rsidTr="005231CD">
        <w:trPr>
          <w:trHeight w:val="447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-142"/>
              <w:rPr>
                <w:sz w:val="18"/>
                <w:szCs w:val="18"/>
              </w:rPr>
            </w:pPr>
          </w:p>
        </w:tc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suppressAutoHyphens/>
              <w:rPr>
                <w:sz w:val="18"/>
                <w:szCs w:val="18"/>
              </w:rPr>
            </w:pPr>
            <w:r w:rsidRPr="004562F5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________________________________________________</w:t>
            </w:r>
          </w:p>
        </w:tc>
      </w:tr>
    </w:tbl>
    <w:p w:rsidR="00587E17" w:rsidRPr="004562F5" w:rsidRDefault="00587E17" w:rsidP="00994A36">
      <w:pPr>
        <w:pStyle w:val="BodyText"/>
        <w:tabs>
          <w:tab w:val="num" w:pos="567"/>
        </w:tabs>
        <w:suppressAutoHyphens/>
        <w:ind w:left="-142"/>
        <w:jc w:val="right"/>
        <w:rPr>
          <w:b/>
          <w:bCs/>
          <w:caps/>
          <w:sz w:val="18"/>
          <w:szCs w:val="18"/>
        </w:rPr>
      </w:pPr>
    </w:p>
    <w:p w:rsidR="00587E17" w:rsidRPr="004562F5" w:rsidRDefault="00587E17" w:rsidP="00994A36">
      <w:pPr>
        <w:pStyle w:val="BodyText"/>
        <w:tabs>
          <w:tab w:val="num" w:pos="567"/>
        </w:tabs>
        <w:suppressAutoHyphens/>
        <w:ind w:left="-142"/>
        <w:jc w:val="center"/>
        <w:rPr>
          <w:b/>
          <w:bCs/>
          <w:caps/>
          <w:sz w:val="18"/>
          <w:szCs w:val="18"/>
        </w:rPr>
      </w:pPr>
      <w:r w:rsidRPr="004562F5">
        <w:rPr>
          <w:b/>
          <w:bCs/>
          <w:caps/>
          <w:sz w:val="18"/>
          <w:szCs w:val="18"/>
        </w:rPr>
        <w:t>10</w:t>
      </w:r>
      <w:r w:rsidRPr="00CE2289">
        <w:rPr>
          <w:b/>
          <w:bCs/>
          <w:caps/>
          <w:sz w:val="18"/>
          <w:szCs w:val="18"/>
        </w:rPr>
        <w:t xml:space="preserve"> Подпи</w:t>
      </w:r>
      <w:r w:rsidRPr="008C0129">
        <w:rPr>
          <w:b/>
          <w:bCs/>
          <w:caps/>
          <w:sz w:val="18"/>
          <w:szCs w:val="18"/>
        </w:rPr>
        <w:t>си сторон</w:t>
      </w:r>
    </w:p>
    <w:p w:rsidR="00587E17" w:rsidRPr="004562F5" w:rsidRDefault="00587E17" w:rsidP="00994A36">
      <w:pPr>
        <w:pStyle w:val="BodyText"/>
        <w:tabs>
          <w:tab w:val="num" w:pos="567"/>
        </w:tabs>
        <w:suppressAutoHyphens/>
        <w:ind w:left="-142"/>
        <w:jc w:val="center"/>
        <w:rPr>
          <w:b/>
          <w:bCs/>
          <w:caps/>
          <w:sz w:val="18"/>
          <w:szCs w:val="18"/>
        </w:rPr>
      </w:pPr>
    </w:p>
    <w:tbl>
      <w:tblPr>
        <w:tblW w:w="10259" w:type="dxa"/>
        <w:jc w:val="center"/>
        <w:tblInd w:w="305" w:type="dxa"/>
        <w:tblLayout w:type="fixed"/>
        <w:tblLook w:val="0000"/>
      </w:tblPr>
      <w:tblGrid>
        <w:gridCol w:w="5209"/>
        <w:gridCol w:w="5050"/>
      </w:tblGrid>
      <w:tr w:rsidR="00587E17" w:rsidRPr="004562F5" w:rsidTr="005231CD">
        <w:trPr>
          <w:trHeight w:val="233"/>
          <w:jc w:val="center"/>
        </w:trPr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-142" w:firstLine="142"/>
              <w:jc w:val="left"/>
              <w:rPr>
                <w:sz w:val="18"/>
                <w:szCs w:val="18"/>
              </w:rPr>
            </w:pPr>
            <w:r w:rsidRPr="004562F5">
              <w:rPr>
                <w:b/>
                <w:bCs/>
                <w:sz w:val="18"/>
                <w:szCs w:val="18"/>
              </w:rPr>
              <w:t>Ис</w:t>
            </w:r>
            <w:r>
              <w:rPr>
                <w:b/>
                <w:bCs/>
                <w:sz w:val="18"/>
                <w:szCs w:val="18"/>
              </w:rPr>
              <w:t>0</w:t>
            </w:r>
            <w:r w:rsidRPr="004562F5">
              <w:rPr>
                <w:b/>
                <w:bCs/>
                <w:sz w:val="18"/>
                <w:szCs w:val="18"/>
              </w:rPr>
              <w:t xml:space="preserve">полнитель  ____________________  </w:t>
            </w:r>
            <w:r w:rsidRPr="004562F5">
              <w:rPr>
                <w:sz w:val="18"/>
                <w:szCs w:val="18"/>
              </w:rPr>
              <w:t xml:space="preserve">/И.М. Гиниятуллин/         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34"/>
              <w:jc w:val="left"/>
              <w:rPr>
                <w:sz w:val="18"/>
                <w:szCs w:val="18"/>
              </w:rPr>
            </w:pPr>
            <w:r w:rsidRPr="004562F5">
              <w:rPr>
                <w:b/>
                <w:bCs/>
                <w:sz w:val="18"/>
                <w:szCs w:val="18"/>
              </w:rPr>
              <w:t>Студент___________________</w:t>
            </w:r>
            <w:r>
              <w:rPr>
                <w:iCs/>
                <w:sz w:val="18"/>
                <w:szCs w:val="18"/>
                <w:u w:val="single"/>
              </w:rPr>
              <w:t xml:space="preserve"> /____________________</w:t>
            </w:r>
          </w:p>
        </w:tc>
      </w:tr>
      <w:tr w:rsidR="00587E17" w:rsidRPr="004562F5" w:rsidTr="005231CD">
        <w:trPr>
          <w:trHeight w:val="345"/>
          <w:jc w:val="center"/>
        </w:trPr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-142"/>
              <w:rPr>
                <w:sz w:val="18"/>
                <w:szCs w:val="18"/>
              </w:rPr>
            </w:pP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</w:tcPr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34"/>
              <w:jc w:val="left"/>
              <w:rPr>
                <w:b/>
                <w:iCs/>
                <w:sz w:val="18"/>
                <w:szCs w:val="18"/>
              </w:rPr>
            </w:pPr>
          </w:p>
          <w:p w:rsidR="00587E17" w:rsidRPr="004562F5" w:rsidRDefault="00587E17" w:rsidP="005231CD">
            <w:pPr>
              <w:pStyle w:val="BodyText"/>
              <w:tabs>
                <w:tab w:val="num" w:pos="567"/>
              </w:tabs>
              <w:suppressAutoHyphens/>
              <w:ind w:left="34"/>
              <w:jc w:val="left"/>
              <w:rPr>
                <w:sz w:val="18"/>
                <w:szCs w:val="18"/>
              </w:rPr>
            </w:pPr>
            <w:r w:rsidRPr="004562F5">
              <w:rPr>
                <w:b/>
                <w:iCs/>
                <w:sz w:val="18"/>
                <w:szCs w:val="18"/>
              </w:rPr>
              <w:t>Законный представитель</w:t>
            </w:r>
            <w:r w:rsidRPr="004562F5">
              <w:rPr>
                <w:i/>
                <w:iCs/>
                <w:sz w:val="18"/>
                <w:szCs w:val="18"/>
              </w:rPr>
              <w:t xml:space="preserve"> </w:t>
            </w:r>
            <w:r w:rsidRPr="0029617D">
              <w:rPr>
                <w:i/>
                <w:iCs/>
                <w:sz w:val="18"/>
                <w:szCs w:val="18"/>
                <w:u w:val="single"/>
              </w:rPr>
              <w:t>___</w:t>
            </w:r>
            <w:r>
              <w:rPr>
                <w:i/>
                <w:iCs/>
                <w:sz w:val="18"/>
                <w:szCs w:val="18"/>
                <w:u w:val="single"/>
              </w:rPr>
              <w:t>_________</w:t>
            </w:r>
            <w:r w:rsidRPr="0029617D">
              <w:rPr>
                <w:i/>
                <w:iCs/>
                <w:sz w:val="18"/>
                <w:szCs w:val="18"/>
                <w:u w:val="single"/>
              </w:rPr>
              <w:t>_</w:t>
            </w:r>
            <w:r>
              <w:rPr>
                <w:bCs/>
                <w:sz w:val="18"/>
                <w:szCs w:val="18"/>
              </w:rPr>
              <w:t xml:space="preserve"> /_______________</w:t>
            </w:r>
          </w:p>
        </w:tc>
      </w:tr>
    </w:tbl>
    <w:p w:rsidR="00587E17" w:rsidRPr="004562F5" w:rsidRDefault="00587E17" w:rsidP="00994A36">
      <w:pPr>
        <w:suppressAutoHyphens/>
        <w:ind w:left="-142"/>
        <w:jc w:val="both"/>
        <w:rPr>
          <w:sz w:val="18"/>
          <w:szCs w:val="18"/>
        </w:rPr>
      </w:pPr>
      <w:r w:rsidRPr="004562F5">
        <w:rPr>
          <w:sz w:val="18"/>
          <w:szCs w:val="18"/>
        </w:rPr>
        <w:t>С Уставом техникума ознакомлен(а) в полном объеме   ___________________ (___________</w:t>
      </w:r>
      <w:r>
        <w:rPr>
          <w:sz w:val="18"/>
          <w:szCs w:val="18"/>
        </w:rPr>
        <w:t>_____________</w:t>
      </w:r>
      <w:r w:rsidRPr="004562F5">
        <w:rPr>
          <w:sz w:val="18"/>
          <w:szCs w:val="18"/>
        </w:rPr>
        <w:t>___________________________)</w:t>
      </w:r>
    </w:p>
    <w:p w:rsidR="00587E17" w:rsidRPr="004562F5" w:rsidRDefault="00587E17" w:rsidP="00994A36">
      <w:pPr>
        <w:suppressAutoHyphens/>
        <w:ind w:left="-142"/>
        <w:jc w:val="both"/>
        <w:rPr>
          <w:sz w:val="18"/>
          <w:szCs w:val="18"/>
        </w:rPr>
      </w:pPr>
      <w:r w:rsidRPr="004562F5">
        <w:rPr>
          <w:sz w:val="18"/>
          <w:szCs w:val="18"/>
        </w:rPr>
        <w:t>С лицензией на право ведения образовательной деятельности 16 Л 01 №0004566 от 19.08.2016г. ознакомлен (а) ____________ (________________________)</w:t>
      </w:r>
    </w:p>
    <w:p w:rsidR="00587E17" w:rsidRPr="004562F5" w:rsidRDefault="00587E17" w:rsidP="00994A36">
      <w:pPr>
        <w:suppressAutoHyphens/>
        <w:ind w:left="-142"/>
        <w:jc w:val="both"/>
        <w:rPr>
          <w:sz w:val="18"/>
          <w:szCs w:val="18"/>
        </w:rPr>
      </w:pPr>
      <w:r w:rsidRPr="004562F5">
        <w:rPr>
          <w:sz w:val="18"/>
          <w:szCs w:val="18"/>
        </w:rPr>
        <w:t xml:space="preserve">Со свидетельством о государственной аккредитации № </w:t>
      </w:r>
      <w:r>
        <w:rPr>
          <w:sz w:val="18"/>
          <w:szCs w:val="18"/>
        </w:rPr>
        <w:t>4342</w:t>
      </w:r>
      <w:r w:rsidRPr="004562F5">
        <w:rPr>
          <w:sz w:val="18"/>
          <w:szCs w:val="18"/>
        </w:rPr>
        <w:t xml:space="preserve"> ознакомлен(а) ______________ (_________</w:t>
      </w:r>
      <w:r>
        <w:rPr>
          <w:sz w:val="18"/>
          <w:szCs w:val="18"/>
        </w:rPr>
        <w:t>__________</w:t>
      </w:r>
      <w:r w:rsidRPr="004562F5">
        <w:rPr>
          <w:sz w:val="18"/>
          <w:szCs w:val="18"/>
        </w:rPr>
        <w:t>____________________)</w:t>
      </w:r>
    </w:p>
    <w:p w:rsidR="00587E17" w:rsidRPr="004562F5" w:rsidRDefault="00587E17" w:rsidP="00994A36">
      <w:pPr>
        <w:suppressAutoHyphens/>
        <w:ind w:left="-142"/>
        <w:jc w:val="both"/>
        <w:rPr>
          <w:sz w:val="18"/>
          <w:szCs w:val="18"/>
        </w:rPr>
      </w:pPr>
      <w:r w:rsidRPr="004562F5">
        <w:rPr>
          <w:sz w:val="18"/>
          <w:szCs w:val="18"/>
        </w:rPr>
        <w:t>С Правилами внутреннего распорядка техникума ознакомлен(а) ___________________ (_________________________</w:t>
      </w:r>
      <w:r>
        <w:rPr>
          <w:sz w:val="18"/>
          <w:szCs w:val="18"/>
        </w:rPr>
        <w:t>__________________</w:t>
      </w:r>
      <w:r w:rsidRPr="004562F5">
        <w:rPr>
          <w:sz w:val="18"/>
          <w:szCs w:val="18"/>
        </w:rPr>
        <w:t>_)</w:t>
      </w:r>
    </w:p>
    <w:p w:rsidR="00587E17" w:rsidRDefault="00587E17" w:rsidP="00994A36">
      <w:pPr>
        <w:suppressAutoHyphens/>
        <w:ind w:left="-142"/>
        <w:jc w:val="both"/>
        <w:rPr>
          <w:sz w:val="18"/>
          <w:szCs w:val="18"/>
        </w:rPr>
      </w:pPr>
      <w:r w:rsidRPr="004562F5">
        <w:rPr>
          <w:sz w:val="18"/>
          <w:szCs w:val="18"/>
        </w:rPr>
        <w:t>Согласен(на) на привлечение Студента в образовательном учреждении к общественно-полезному труду, в т.ч. дежурство по техникуму, классу, участие в третьем трудовом семестре (летней практике) ______________</w:t>
      </w:r>
      <w:r>
        <w:rPr>
          <w:sz w:val="18"/>
          <w:szCs w:val="18"/>
        </w:rPr>
        <w:t>_____</w:t>
      </w:r>
      <w:r w:rsidRPr="004562F5">
        <w:rPr>
          <w:sz w:val="18"/>
          <w:szCs w:val="18"/>
        </w:rPr>
        <w:t xml:space="preserve"> (_____________________________________________)</w:t>
      </w:r>
    </w:p>
    <w:p w:rsidR="00587E17" w:rsidRDefault="00587E17" w:rsidP="00994A36">
      <w:pPr>
        <w:suppressAutoHyphens/>
        <w:ind w:left="-142"/>
        <w:jc w:val="both"/>
        <w:rPr>
          <w:sz w:val="18"/>
          <w:szCs w:val="18"/>
        </w:rPr>
      </w:pPr>
    </w:p>
    <w:p w:rsidR="00587E17" w:rsidRDefault="00587E17" w:rsidP="00994A36">
      <w:pPr>
        <w:suppressAutoHyphens/>
        <w:ind w:left="-142"/>
        <w:jc w:val="both"/>
        <w:rPr>
          <w:sz w:val="18"/>
          <w:szCs w:val="18"/>
        </w:rPr>
      </w:pPr>
    </w:p>
    <w:p w:rsidR="00587E17" w:rsidRDefault="00587E17"/>
    <w:p w:rsidR="00587E17" w:rsidRDefault="00587E17"/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</w:t>
      </w: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оказание платных образовательных услуг</w:t>
      </w:r>
    </w:p>
    <w:p w:rsidR="00587E17" w:rsidRDefault="00587E17" w:rsidP="00994A3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Буинск</w:t>
      </w: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«____»  ___________ 20___ г.                                                                                           № ______                                                   </w:t>
      </w:r>
    </w:p>
    <w:p w:rsidR="00587E17" w:rsidRPr="00EA0F9A" w:rsidRDefault="00587E17" w:rsidP="00994A36">
      <w:pPr>
        <w:jc w:val="both"/>
        <w:rPr>
          <w:sz w:val="24"/>
          <w:szCs w:val="24"/>
        </w:rPr>
      </w:pPr>
    </w:p>
    <w:p w:rsidR="00587E17" w:rsidRPr="0017100B" w:rsidRDefault="00587E17" w:rsidP="00994A36">
      <w:pPr>
        <w:jc w:val="both"/>
        <w:rPr>
          <w:sz w:val="24"/>
          <w:szCs w:val="24"/>
        </w:rPr>
      </w:pPr>
      <w:r w:rsidRPr="0017100B">
        <w:rPr>
          <w:sz w:val="24"/>
          <w:szCs w:val="24"/>
        </w:rPr>
        <w:tab/>
        <w:t xml:space="preserve">Государственное автономное профессиональное образовательное учреждение «Буинский ветеринарный техникум» на основании лицензии серия 16 Л 01 №0004566  выданной Министерством образования и науки Республики Татарстан 19.08.2016 г., и свидетельства о государственной аккредитации № 4342, выданного 22.01.2018 г. Министерством образования и науки Республики Татарстан в лице директора Гиниятуллина Ильдара Мазитовича, действующего на основании Устава (далее Исполнитель), с одной стороны и </w:t>
      </w:r>
      <w:r>
        <w:rPr>
          <w:sz w:val="24"/>
          <w:szCs w:val="24"/>
        </w:rPr>
        <w:t xml:space="preserve">______________________________________________ _____________________________________ </w:t>
      </w:r>
      <w:r w:rsidRPr="0017100B">
        <w:rPr>
          <w:sz w:val="24"/>
          <w:szCs w:val="24"/>
        </w:rPr>
        <w:t xml:space="preserve">, в лице </w:t>
      </w:r>
      <w:r>
        <w:rPr>
          <w:sz w:val="24"/>
          <w:szCs w:val="24"/>
        </w:rPr>
        <w:t>_____________________________________________</w:t>
      </w:r>
      <w:r w:rsidRPr="0017100B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17100B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________________</w:t>
      </w:r>
      <w:r w:rsidRPr="0017100B">
        <w:rPr>
          <w:sz w:val="24"/>
          <w:szCs w:val="24"/>
        </w:rPr>
        <w:t xml:space="preserve"> (далее Заказчик) с другой стороны, заключили настоящий договор о нижеследующем:</w:t>
      </w: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ПРЕДМЕТ ДОГОВОРА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1.1.Исполнитель предоставляет, а Заказчик оплачивает обучение по «____________________________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_________________________».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Срок обучения в соответствии с рабочим учебным планом (индивидуальным графиком) составляет  __________ (_____________________________) часов.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После прохождения Потребителя полного курса обучения и успешной итоговой аттестации ему выдается __________________________ государственного образца/ установленного образца.</w:t>
      </w: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ПРАВА ИСПОЛНИТЕЛЯ, ЗАКАЗЧИКА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Исполнитель вправе самостоятельно осуществлять образовательный процесс, выбирать системы оценок, формы и периодичность промежуточной аттестации Заказчика (Потребителя), применять к нему меры поощрения и налагать взыскания в пределах, предусмотренных Уставом Исполнителя, а также в соответствии с локальными нормативными актами исполнителя.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Заказчик (Потребитель) вправе: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обращаться к работникам Исполнителя по вопросам, касающимся процесса обучения в образовательном учреждении;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получать полную и достоверную информацию об оценке своих знаний, умений и навыков, а также о критериях этой оценки;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принимать участие в социально-культурных, оздоровительных и т.п. мероприятиях, организованных Исполнителем.</w:t>
      </w: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ОБЯЗАННОСТИ ИСПОЛНИТЕЛЯ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 обязан: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Зачислить Заказчика (Потребителя), выполнившего установленные Уставом и иными локальными нормативными актами Исполнителя условия приема, в Государственное автономное образовательное учреждение «Буинский ветеринарный техникум».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Государственным образовательным стандартом  и  учебным планом, годовым календарным учебным графиком и расписанием занятий и другими локальными нормативными актами, разрабатываемыми Исполнителем.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 Создать Заказчику (Потребителю) необходимые условия для освоения выбранной образовательной программы.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 Проявлять уважение к личности Заказчика (Потребителя), не допускать физического и психологического насилия, обеспечить условия, укрепления нравственного, физического и психологического здоровья, эмоционального благополучия Заказчика с учетом его индивидуальных особенностей.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Сохранить место за Заказчиком (Потребителем) в случае пропуска занятий по уважительным причинам (с учетом услуг, предусмотренных разделом 1 настоящего договора).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Восполнить материал занятий, пройденным за время отсутствия Заказчика (Потребителя) по уважительной причине, в пределах объема услуг, оказываемых в соответствии с разделом 1 настоящего договора.</w:t>
      </w:r>
    </w:p>
    <w:p w:rsidR="00587E17" w:rsidRDefault="00587E17" w:rsidP="00994A36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ОБЯЗАННОСТИ ЗАКАЗЧИКА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(Потребитель) обязан: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Своевременно вносить плату за предоставляемые услуги, указанные в разделе 1 настоящего договора.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Своевременно предоставлять все необходимые документы при поступлении в образовательное учреждение и в процессе его обучения.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Извещать Исполнителя об уважительных причинах отсутствия на занятиях. 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Возмещать ущерб, причиненный Заказчиком (Потребителем) имуществу Исполнителя, в соответствии с действующим законодательством Российской Федерации.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Посещать занятия, указанные в учебном расписании.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Выполнять задания по подготовке к занятиям, даваемые педагогическими работниками Исполнителя.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4.8. 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 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Бережно относится к имуществу Исполнителя</w:t>
      </w: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ОПЛАТА УСЛУГ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Стоимость услуг, предусмотренных настоящим договором за курс обучения составляет __________(____________________________) рублей 00 копеек за одного обучающегося. </w:t>
      </w:r>
    </w:p>
    <w:p w:rsidR="00587E17" w:rsidRDefault="00587E17" w:rsidP="00994A36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обучаемых – ____________(__________________________) человек.</w:t>
      </w:r>
    </w:p>
    <w:p w:rsidR="00587E17" w:rsidRDefault="00587E17" w:rsidP="00994A36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Лимит финансирования составляет  _____________ (______________)  рублей 00 копеек.  Без НДС.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</w:t>
      </w:r>
      <w:r>
        <w:rPr>
          <w:rFonts w:ascii="Times New Roman" w:hAnsi="Times New Roman"/>
          <w:color w:val="000000"/>
          <w:sz w:val="24"/>
          <w:szCs w:val="24"/>
        </w:rPr>
        <w:t>Оплата денежных средств в размере, указанном п. 5.1. настоящего договора, осуществляется Заказчиком единовременно до начала курса обучения.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5.3. Оплата по настоящему договору осуществляется Заказчиком путем внесения перечисления денежных средств на счет Исполнителя в банке.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ОСНОВАНИЯ ИЗМЕНЕНИЯ И РАСТОРЖЕНИЯ ДОГОВОРА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Настоящий договор, может быть, расторгнут по соглашению сторон.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Заказчик вправе отказаться от исполнения договора при условии оплаты Исполнителю фактически понесенных им расходов.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ОТВЕТСТВЕННОСТЬ ЗА НЕИСПОЛНЕНИЕ ИЛИ НЕНАДЛЕЖАЩЕЕ ИСПОЛНЕНИЕ ОБЯЗАТЕЛЬСТВ ПО НАСТОЯЩЕМУ ДОГОВОРУ</w:t>
      </w: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 иными нормативными правовыми актами.</w:t>
      </w: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СРОК ДЕЙСТВИЯ ДОГОВОРА И ДРУГИЕ УСЛОВИЯ</w:t>
      </w:r>
    </w:p>
    <w:p w:rsidR="00587E17" w:rsidRDefault="00587E17" w:rsidP="00994A36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вступает в силу со дня заключения сторонами и действует до полного исполнения сторонами своих обязательств.</w:t>
      </w: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</w:p>
    <w:p w:rsidR="00587E17" w:rsidRDefault="00587E17" w:rsidP="00994A3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075"/>
        <w:gridCol w:w="5665"/>
      </w:tblGrid>
      <w:tr w:rsidR="00587E17" w:rsidRPr="00005FE9" w:rsidTr="005231CD">
        <w:tc>
          <w:tcPr>
            <w:tcW w:w="5075" w:type="dxa"/>
          </w:tcPr>
          <w:p w:rsidR="00587E17" w:rsidRPr="00005FE9" w:rsidRDefault="00587E17" w:rsidP="005231CD">
            <w:pPr>
              <w:pStyle w:val="NoSpacing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005FE9">
              <w:rPr>
                <w:rFonts w:ascii="Times New Roman" w:hAnsi="Times New Roman"/>
                <w:i/>
                <w:sz w:val="24"/>
                <w:szCs w:val="24"/>
              </w:rPr>
              <w:t>Исполнитель</w:t>
            </w:r>
          </w:p>
          <w:p w:rsidR="00587E17" w:rsidRPr="00005FE9" w:rsidRDefault="00587E17" w:rsidP="005231CD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05F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65" w:type="dxa"/>
          </w:tcPr>
          <w:p w:rsidR="00587E17" w:rsidRPr="00005FE9" w:rsidRDefault="00587E17" w:rsidP="005231CD">
            <w:pPr>
              <w:pStyle w:val="NoSpacing"/>
              <w:rPr>
                <w:rFonts w:ascii="Times New Roman" w:hAnsi="Times New Roman"/>
                <w:i/>
                <w:sz w:val="24"/>
                <w:szCs w:val="24"/>
              </w:rPr>
            </w:pPr>
            <w:r w:rsidRPr="00005FE9">
              <w:rPr>
                <w:rFonts w:ascii="Times New Roman" w:hAnsi="Times New Roman"/>
                <w:i/>
                <w:sz w:val="24"/>
                <w:szCs w:val="24"/>
              </w:rPr>
              <w:t>Заказчик</w:t>
            </w:r>
          </w:p>
          <w:p w:rsidR="00587E17" w:rsidRPr="00005FE9" w:rsidRDefault="00587E17" w:rsidP="005231CD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05F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87E17" w:rsidRDefault="00587E17"/>
    <w:sectPr w:rsidR="00587E17" w:rsidSect="009640A0">
      <w:pgSz w:w="11906" w:h="16838"/>
      <w:pgMar w:top="709" w:right="424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A36"/>
    <w:rsid w:val="00005FE9"/>
    <w:rsid w:val="0017100B"/>
    <w:rsid w:val="0029617D"/>
    <w:rsid w:val="00341935"/>
    <w:rsid w:val="003D57DD"/>
    <w:rsid w:val="004562F5"/>
    <w:rsid w:val="005231CD"/>
    <w:rsid w:val="0056672B"/>
    <w:rsid w:val="00587E17"/>
    <w:rsid w:val="00815C9E"/>
    <w:rsid w:val="008C0129"/>
    <w:rsid w:val="008D4022"/>
    <w:rsid w:val="00924994"/>
    <w:rsid w:val="00955BEF"/>
    <w:rsid w:val="009640A0"/>
    <w:rsid w:val="00994A36"/>
    <w:rsid w:val="00A03B09"/>
    <w:rsid w:val="00CE2289"/>
    <w:rsid w:val="00EA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A36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94A36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994A36"/>
    <w:pPr>
      <w:jc w:val="both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4A36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994A3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94A36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994A36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2840</Words>
  <Characters>16190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subject/>
  <dc:creator>User</dc:creator>
  <cp:keywords/>
  <dc:description/>
  <cp:lastModifiedBy>Admin</cp:lastModifiedBy>
  <cp:revision>2</cp:revision>
  <dcterms:created xsi:type="dcterms:W3CDTF">2019-11-01T11:52:00Z</dcterms:created>
  <dcterms:modified xsi:type="dcterms:W3CDTF">2019-11-01T11:52:00Z</dcterms:modified>
</cp:coreProperties>
</file>